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6B293" w14:textId="77777777" w:rsidR="00161E78" w:rsidRDefault="00F957FA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4CAF931" wp14:editId="09C6A3CC">
                <wp:simplePos x="0" y="0"/>
                <wp:positionH relativeFrom="column">
                  <wp:posOffset>4237369</wp:posOffset>
                </wp:positionH>
                <wp:positionV relativeFrom="paragraph">
                  <wp:posOffset>3618689</wp:posOffset>
                </wp:positionV>
                <wp:extent cx="1680939" cy="147861"/>
                <wp:effectExtent l="0" t="0" r="8255" b="508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939" cy="147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A3009" w14:textId="77777777" w:rsidR="00F957FA" w:rsidRPr="00B801F4" w:rsidRDefault="00F957FA">
                            <w:pPr>
                              <w:rPr>
                                <w:rFonts w:cs="Times New Roman (Body CS)"/>
                                <w:color w:val="FFFFFF" w:themeColor="background1"/>
                                <w:sz w:val="16"/>
                              </w:rPr>
                            </w:pPr>
                            <w:r w:rsidRPr="00B801F4">
                              <w:rPr>
                                <w:rFonts w:cs="Times New Roman (Body CS)"/>
                                <w:color w:val="FFFFFF" w:themeColor="background1"/>
                                <w:sz w:val="1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AF931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333.65pt;margin-top:284.95pt;width:132.35pt;height:11.6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" filled="f" stroked="f" strokeweight=".5pt">
                <v:textbox inset="0,0,0,0">
                  <w:txbxContent>
                    <w:p w14:paraId="535A3009" w14:textId="77777777" w:rsidR="00F957FA" w:rsidRPr="00B801F4" w:rsidRDefault="00F957FA">
                      <w:pPr>
                        <w:rPr>
                          <w:rFonts w:cs="Times New Roman (Body CS)"/>
                          <w:color w:val="FFFFFF" w:themeColor="background1"/>
                          <w:sz w:val="16"/>
                        </w:rPr>
                      </w:pPr>
                      <w:r w:rsidRPr="00B801F4">
                        <w:rPr>
                          <w:rFonts w:cs="Times New Roman (Body CS)"/>
                          <w:color w:val="FFFFFF" w:themeColor="background1"/>
                          <w:sz w:val="1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86782B" wp14:editId="55BCBFCB">
                <wp:simplePos x="0" y="0"/>
                <wp:positionH relativeFrom="column">
                  <wp:posOffset>3145790</wp:posOffset>
                </wp:positionH>
                <wp:positionV relativeFrom="page">
                  <wp:posOffset>9392285</wp:posOffset>
                </wp:positionV>
                <wp:extent cx="825500" cy="417830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21391C" w:rsidRPr="00E03D8F" w14:paraId="16ED005A" w14:textId="77777777" w:rsidTr="00E03D8F">
                              <w:tc>
                                <w:tcPr>
                                  <w:tcW w:w="281" w:type="dxa"/>
                                </w:tcPr>
                                <w:p w14:paraId="6108867B" w14:textId="77777777" w:rsidR="0021391C" w:rsidRPr="00E03D8F" w:rsidRDefault="00E03D8F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F1C0FB3" w14:textId="77777777" w:rsidR="0021391C" w:rsidRPr="00E03D8F" w:rsidRDefault="00E03D8F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129318E7" w14:textId="77777777" w:rsidR="0021391C" w:rsidRPr="00E03D8F" w:rsidRDefault="00E03D8F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02F0559" w14:textId="77777777" w:rsidR="0021391C" w:rsidRPr="00E03D8F" w:rsidRDefault="00E03D8F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E03D8F" w:rsidRPr="00E03D8F" w14:paraId="7F257AC4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1D332815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E95679F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54B52F3A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5E1B690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03D8F" w:rsidRPr="00E03D8F" w14:paraId="39795739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5BE3A3D8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7116C03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02698111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248911B7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03D8F" w:rsidRPr="00E03D8F" w14:paraId="4A949E2D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7F1409F5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3ECEFD8E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25E20CAD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6C0D0563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03D8F" w:rsidRPr="00E03D8F" w14:paraId="34A9DD6A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4284FDE3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30CC9A1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1C9FE900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3DBA71BB" w14:textId="77777777" w:rsidR="0021391C" w:rsidRPr="00E03D8F" w:rsidRDefault="0021391C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9FF41C" w14:textId="77777777" w:rsidR="0021391C" w:rsidRPr="00E03D8F" w:rsidRDefault="0021391C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6782B" id="Text Box 2" o:spid="_x0000_s1027" type="#_x0000_t202" style="position:absolute;margin-left:247.7pt;margin-top:739.55pt;width:65pt;height:32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21391C" w:rsidRPr="00E03D8F" w14:paraId="16ED005A" w14:textId="77777777" w:rsidTr="00E03D8F">
                        <w:tc>
                          <w:tcPr>
                            <w:tcW w:w="281" w:type="dxa"/>
                          </w:tcPr>
                          <w:p w14:paraId="6108867B" w14:textId="77777777" w:rsidR="0021391C" w:rsidRPr="00E03D8F" w:rsidRDefault="00E03D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1F1C0FB3" w14:textId="77777777" w:rsidR="0021391C" w:rsidRPr="00E03D8F" w:rsidRDefault="00E03D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129318E7" w14:textId="77777777" w:rsidR="0021391C" w:rsidRPr="00E03D8F" w:rsidRDefault="00E03D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302F0559" w14:textId="77777777" w:rsidR="0021391C" w:rsidRPr="00E03D8F" w:rsidRDefault="00E03D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E03D8F" w:rsidRPr="00E03D8F" w14:paraId="7F257AC4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1D332815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E95679F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54B52F3A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5E1B690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03D8F" w:rsidRPr="00E03D8F" w14:paraId="39795739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5BE3A3D8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7116C03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02698111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248911B7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03D8F" w:rsidRPr="00E03D8F" w14:paraId="4A949E2D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7F1409F5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3ECEFD8E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25E20CAD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6C0D0563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03D8F" w:rsidRPr="00E03D8F" w14:paraId="34A9DD6A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4284FDE3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30CC9A1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1C9FE900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3DBA71BB" w14:textId="77777777" w:rsidR="0021391C" w:rsidRPr="00E03D8F" w:rsidRDefault="0021391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739FF41C" w14:textId="77777777" w:rsidR="0021391C" w:rsidRPr="00E03D8F" w:rsidRDefault="0021391C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4516B519" wp14:editId="4992AF50">
            <wp:simplePos x="0" y="0"/>
            <wp:positionH relativeFrom="column">
              <wp:posOffset>1926590</wp:posOffset>
            </wp:positionH>
            <wp:positionV relativeFrom="page">
              <wp:posOffset>8912860</wp:posOffset>
            </wp:positionV>
            <wp:extent cx="648970" cy="894080"/>
            <wp:effectExtent l="0" t="0" r="0" b="0"/>
            <wp:wrapNone/>
            <wp:docPr id="4" name="Picture 4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4EEBC63" wp14:editId="49728630">
            <wp:simplePos x="0" y="0"/>
            <wp:positionH relativeFrom="column">
              <wp:posOffset>1219200</wp:posOffset>
            </wp:positionH>
            <wp:positionV relativeFrom="page">
              <wp:posOffset>8606155</wp:posOffset>
            </wp:positionV>
            <wp:extent cx="874395" cy="1202055"/>
            <wp:effectExtent l="0" t="0" r="190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6654C9DB" wp14:editId="36612FC6">
            <wp:simplePos x="0" y="0"/>
            <wp:positionH relativeFrom="column">
              <wp:posOffset>325120</wp:posOffset>
            </wp:positionH>
            <wp:positionV relativeFrom="page">
              <wp:posOffset>8148099</wp:posOffset>
            </wp:positionV>
            <wp:extent cx="1205865" cy="1659255"/>
            <wp:effectExtent l="0" t="0" r="63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5A1">
        <w:rPr>
          <w:noProof/>
        </w:rPr>
        <w:drawing>
          <wp:inline distT="0" distB="0" distL="0" distR="0" wp14:anchorId="2AC12295" wp14:editId="4E586A12">
            <wp:extent cx="10672620" cy="10672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620" cy="1067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8552" w14:textId="77777777" w:rsidR="00161E78" w:rsidRDefault="00B801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0EA1A5E" wp14:editId="20025C38">
                <wp:simplePos x="0" y="0"/>
                <wp:positionH relativeFrom="column">
                  <wp:posOffset>3754755</wp:posOffset>
                </wp:positionH>
                <wp:positionV relativeFrom="paragraph">
                  <wp:posOffset>4265930</wp:posOffset>
                </wp:positionV>
                <wp:extent cx="1680939" cy="147861"/>
                <wp:effectExtent l="0" t="0" r="8255" b="508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939" cy="147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F51E6" w14:textId="77777777" w:rsidR="00B801F4" w:rsidRPr="00B801F4" w:rsidRDefault="00B801F4">
                            <w:pPr>
                              <w:rPr>
                                <w:rFonts w:cs="Times New Roman (Body CS)"/>
                                <w:color w:val="FFFFFF" w:themeColor="background1"/>
                                <w:sz w:val="16"/>
                              </w:rPr>
                            </w:pPr>
                            <w:r w:rsidRPr="00B801F4">
                              <w:rPr>
                                <w:rFonts w:cs="Times New Roman (Body CS)"/>
                                <w:color w:val="FFFFFF" w:themeColor="background1"/>
                                <w:sz w:val="1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1A5E" id="Text Box 98" o:spid="_x0000_s1028" type="#_x0000_t202" style="position:absolute;margin-left:295.65pt;margin-top:335.9pt;width:132.35pt;height:11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" filled="f" stroked="f" strokeweight=".5pt">
                <v:textbox inset="0,0,0,0">
                  <w:txbxContent>
                    <w:p w14:paraId="698F51E6" w14:textId="77777777" w:rsidR="00B801F4" w:rsidRPr="00B801F4" w:rsidRDefault="00B801F4">
                      <w:pPr>
                        <w:rPr>
                          <w:rFonts w:cs="Times New Roman (Body CS)"/>
                          <w:color w:val="FFFFFF" w:themeColor="background1"/>
                          <w:sz w:val="16"/>
                        </w:rPr>
                      </w:pPr>
                      <w:r w:rsidRPr="00B801F4">
                        <w:rPr>
                          <w:rFonts w:cs="Times New Roman (Body CS)"/>
                          <w:color w:val="FFFFFF" w:themeColor="background1"/>
                          <w:sz w:val="1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 w:rsidR="00F957FA">
        <w:rPr>
          <w:noProof/>
        </w:rPr>
        <w:drawing>
          <wp:anchor distT="0" distB="0" distL="114300" distR="114300" simplePos="0" relativeHeight="251807744" behindDoc="0" locked="0" layoutInCell="1" allowOverlap="1" wp14:anchorId="1598A28B" wp14:editId="622EBEF9">
            <wp:simplePos x="0" y="0"/>
            <wp:positionH relativeFrom="column">
              <wp:posOffset>1957070</wp:posOffset>
            </wp:positionH>
            <wp:positionV relativeFrom="page">
              <wp:posOffset>8918575</wp:posOffset>
            </wp:positionV>
            <wp:extent cx="648970" cy="894080"/>
            <wp:effectExtent l="0" t="0" r="0" b="0"/>
            <wp:wrapNone/>
            <wp:docPr id="64" name="Picture 64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06720" behindDoc="0" locked="0" layoutInCell="1" allowOverlap="1" wp14:anchorId="7459ADED" wp14:editId="41D6A2C2">
            <wp:simplePos x="0" y="0"/>
            <wp:positionH relativeFrom="column">
              <wp:posOffset>1249680</wp:posOffset>
            </wp:positionH>
            <wp:positionV relativeFrom="page">
              <wp:posOffset>8611870</wp:posOffset>
            </wp:positionV>
            <wp:extent cx="874395" cy="1202055"/>
            <wp:effectExtent l="0" t="0" r="1905" b="444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05696" behindDoc="0" locked="0" layoutInCell="1" allowOverlap="1" wp14:anchorId="4FBA5895" wp14:editId="1BE8822C">
            <wp:simplePos x="0" y="0"/>
            <wp:positionH relativeFrom="column">
              <wp:posOffset>355600</wp:posOffset>
            </wp:positionH>
            <wp:positionV relativeFrom="page">
              <wp:posOffset>8153400</wp:posOffset>
            </wp:positionV>
            <wp:extent cx="1205865" cy="1659255"/>
            <wp:effectExtent l="0" t="0" r="635" b="444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B51ADE" wp14:editId="78D45E82">
                <wp:simplePos x="0" y="0"/>
                <wp:positionH relativeFrom="column">
                  <wp:posOffset>3176436</wp:posOffset>
                </wp:positionH>
                <wp:positionV relativeFrom="page">
                  <wp:posOffset>9398276</wp:posOffset>
                </wp:positionV>
                <wp:extent cx="825551" cy="418329"/>
                <wp:effectExtent l="0" t="0" r="0" b="12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51" cy="418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F957FA" w:rsidRPr="00E03D8F" w14:paraId="69ABC3E5" w14:textId="77777777" w:rsidTr="00E03D8F">
                              <w:tc>
                                <w:tcPr>
                                  <w:tcW w:w="281" w:type="dxa"/>
                                </w:tcPr>
                                <w:p w14:paraId="233DFC7E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C0C27EC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19643A6A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521B865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F957FA" w:rsidRPr="00E03D8F" w14:paraId="038BFB93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7D8713C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20EFFEE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547D155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DA7A5AE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04230C2E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2C3EF77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6A77702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618D29BE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F8749B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0C89918A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4F97045F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6F8F8B2C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70DB0EF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1ED92C6A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02D5599C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14A102FF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FFCBC63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1DD4144F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6C1BD55E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DB5CDC" w14:textId="77777777" w:rsidR="00F957FA" w:rsidRPr="00E03D8F" w:rsidRDefault="00F957FA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51ADE" id="Text Box 61" o:spid="_x0000_s1029" type="#_x0000_t202" style="position:absolute;margin-left:250.1pt;margin-top:740pt;width:65pt;height:32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F957FA" w:rsidRPr="00E03D8F" w14:paraId="69ABC3E5" w14:textId="77777777" w:rsidTr="00E03D8F">
                        <w:tc>
                          <w:tcPr>
                            <w:tcW w:w="281" w:type="dxa"/>
                          </w:tcPr>
                          <w:p w14:paraId="233DFC7E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1C0C27EC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19643A6A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3521B865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F957FA" w:rsidRPr="00E03D8F" w14:paraId="038BFB93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7D8713C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20EFFEE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547D155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DA7A5AE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04230C2E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2C3EF77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6A77702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618D29BE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F8749B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0C89918A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4F97045F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6F8F8B2C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70DB0EF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1ED92C6A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02D5599C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14A102FF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FFCBC63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1DD4144F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6C1BD55E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4DDB5CDC" w14:textId="77777777" w:rsidR="00F957FA" w:rsidRPr="00E03D8F" w:rsidRDefault="00F957FA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C03FD">
        <w:rPr>
          <w:noProof/>
        </w:rPr>
        <w:drawing>
          <wp:inline distT="0" distB="0" distL="0" distR="0" wp14:anchorId="063A9359" wp14:editId="103379F4">
            <wp:extent cx="10680700" cy="1068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8569" w14:textId="34AA3791" w:rsidR="00161E78" w:rsidRDefault="00B801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1DA3718" wp14:editId="4B806910">
                <wp:simplePos x="0" y="0"/>
                <wp:positionH relativeFrom="column">
                  <wp:posOffset>3750374</wp:posOffset>
                </wp:positionH>
                <wp:positionV relativeFrom="paragraph">
                  <wp:posOffset>3118599</wp:posOffset>
                </wp:positionV>
                <wp:extent cx="2558265" cy="245327"/>
                <wp:effectExtent l="0" t="0" r="7620" b="889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265" cy="245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96AA4" w14:textId="77777777" w:rsidR="00B801F4" w:rsidRPr="00B801F4" w:rsidRDefault="00B801F4">
                            <w:pPr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801F4"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A3718" id="Text Box 112" o:spid="_x0000_s1030" type="#_x0000_t202" style="position:absolute;margin-left:295.3pt;margin-top:245.55pt;width:201.45pt;height:19.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" filled="f" stroked="f" strokeweight=".5pt">
                <v:textbox inset="0,0,0,0">
                  <w:txbxContent>
                    <w:p w14:paraId="7FF96AA4" w14:textId="77777777" w:rsidR="00B801F4" w:rsidRPr="00B801F4" w:rsidRDefault="00B801F4">
                      <w:pPr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801F4"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 w:rsidR="00F957FA">
        <w:rPr>
          <w:noProof/>
        </w:rPr>
        <w:drawing>
          <wp:anchor distT="0" distB="0" distL="114300" distR="114300" simplePos="0" relativeHeight="251812864" behindDoc="0" locked="0" layoutInCell="1" allowOverlap="1" wp14:anchorId="184B6062" wp14:editId="4E472F25">
            <wp:simplePos x="0" y="0"/>
            <wp:positionH relativeFrom="column">
              <wp:posOffset>1926590</wp:posOffset>
            </wp:positionH>
            <wp:positionV relativeFrom="page">
              <wp:posOffset>8963025</wp:posOffset>
            </wp:positionV>
            <wp:extent cx="648970" cy="894080"/>
            <wp:effectExtent l="0" t="0" r="0" b="0"/>
            <wp:wrapNone/>
            <wp:docPr id="68" name="Picture 68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11840" behindDoc="0" locked="0" layoutInCell="1" allowOverlap="1" wp14:anchorId="60414B3A" wp14:editId="4081CAA0">
            <wp:simplePos x="0" y="0"/>
            <wp:positionH relativeFrom="column">
              <wp:posOffset>1219200</wp:posOffset>
            </wp:positionH>
            <wp:positionV relativeFrom="page">
              <wp:posOffset>8656320</wp:posOffset>
            </wp:positionV>
            <wp:extent cx="874395" cy="1202055"/>
            <wp:effectExtent l="0" t="0" r="1905" b="444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10816" behindDoc="0" locked="0" layoutInCell="1" allowOverlap="1" wp14:anchorId="61F0B801" wp14:editId="1163E62B">
            <wp:simplePos x="0" y="0"/>
            <wp:positionH relativeFrom="column">
              <wp:posOffset>325120</wp:posOffset>
            </wp:positionH>
            <wp:positionV relativeFrom="page">
              <wp:posOffset>8197850</wp:posOffset>
            </wp:positionV>
            <wp:extent cx="1205865" cy="1659255"/>
            <wp:effectExtent l="0" t="0" r="635" b="444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41BC3C0" wp14:editId="7831777C">
                <wp:simplePos x="0" y="0"/>
                <wp:positionH relativeFrom="column">
                  <wp:posOffset>3146121</wp:posOffset>
                </wp:positionH>
                <wp:positionV relativeFrom="page">
                  <wp:posOffset>9442588</wp:posOffset>
                </wp:positionV>
                <wp:extent cx="825551" cy="418329"/>
                <wp:effectExtent l="0" t="0" r="0" b="127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51" cy="418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F957FA" w:rsidRPr="00E03D8F" w14:paraId="32F60544" w14:textId="77777777" w:rsidTr="00E03D8F">
                              <w:tc>
                                <w:tcPr>
                                  <w:tcW w:w="281" w:type="dxa"/>
                                </w:tcPr>
                                <w:p w14:paraId="3EEA74B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38C66A6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C4AC3CB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B464C9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F957FA" w:rsidRPr="00E03D8F" w14:paraId="1DC8D5E7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2334E090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3E97CC8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608D42AF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26441AE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2E079367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3CC2CB6C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1802B32C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3AA056A8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3429434C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1D3D98AC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73AE9342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B5437B3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38E99715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455DE4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75D1FD35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5F16C59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7A71A2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30A3446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282FA8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EBD73D" w14:textId="77777777" w:rsidR="00F957FA" w:rsidRPr="00E03D8F" w:rsidRDefault="00F957FA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C3C0" id="Text Box 65" o:spid="_x0000_s1031" type="#_x0000_t202" style="position:absolute;margin-left:247.75pt;margin-top:743.5pt;width:65pt;height:32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F957FA" w:rsidRPr="00E03D8F" w14:paraId="32F60544" w14:textId="77777777" w:rsidTr="00E03D8F">
                        <w:tc>
                          <w:tcPr>
                            <w:tcW w:w="281" w:type="dxa"/>
                          </w:tcPr>
                          <w:p w14:paraId="3EEA74B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438C66A6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7C4AC3CB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5B464C9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F957FA" w:rsidRPr="00E03D8F" w14:paraId="1DC8D5E7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2334E090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3E97CC8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608D42AF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26441AE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2E079367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3CC2CB6C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1802B32C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3AA056A8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3429434C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1D3D98AC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73AE9342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B5437B3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38E99715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455DE4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75D1FD35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5F16C59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7A71A2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30A3446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282FA8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13EBD73D" w14:textId="77777777" w:rsidR="00F957FA" w:rsidRPr="00E03D8F" w:rsidRDefault="00F957FA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C03FD">
        <w:rPr>
          <w:noProof/>
        </w:rPr>
        <w:drawing>
          <wp:inline distT="0" distB="0" distL="0" distR="0" wp14:anchorId="1CC1CEFA" wp14:editId="522E1B45">
            <wp:extent cx="10680700" cy="10680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DD906B9" wp14:editId="19E3CD30">
                <wp:simplePos x="0" y="0"/>
                <wp:positionH relativeFrom="column">
                  <wp:posOffset>3124407</wp:posOffset>
                </wp:positionH>
                <wp:positionV relativeFrom="paragraph">
                  <wp:posOffset>3685712</wp:posOffset>
                </wp:positionV>
                <wp:extent cx="1680939" cy="147861"/>
                <wp:effectExtent l="0" t="0" r="8255" b="508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939" cy="147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8029B" w14:textId="77777777" w:rsidR="00B801F4" w:rsidRPr="00B801F4" w:rsidRDefault="00B801F4">
                            <w:pPr>
                              <w:rPr>
                                <w:rFonts w:cs="Times New Roman (Body CS)"/>
                                <w:color w:val="FFFFFF" w:themeColor="background1"/>
                                <w:sz w:val="16"/>
                              </w:rPr>
                            </w:pPr>
                            <w:r w:rsidRPr="00B801F4">
                              <w:rPr>
                                <w:rFonts w:cs="Times New Roman (Body CS)"/>
                                <w:color w:val="FFFFFF" w:themeColor="background1"/>
                                <w:sz w:val="1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06B9" id="Text Box 100" o:spid="_x0000_s1032" type="#_x0000_t202" style="position:absolute;margin-left:246pt;margin-top:290.2pt;width:132.35pt;height:11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" filled="f" stroked="f" strokeweight=".5pt">
                <v:textbox inset="0,0,0,0">
                  <w:txbxContent>
                    <w:p w14:paraId="5E38029B" w14:textId="77777777" w:rsidR="00B801F4" w:rsidRPr="00B801F4" w:rsidRDefault="00B801F4">
                      <w:pPr>
                        <w:rPr>
                          <w:rFonts w:cs="Times New Roman (Body CS)"/>
                          <w:color w:val="FFFFFF" w:themeColor="background1"/>
                          <w:sz w:val="16"/>
                        </w:rPr>
                      </w:pPr>
                      <w:r w:rsidRPr="00B801F4">
                        <w:rPr>
                          <w:rFonts w:cs="Times New Roman (Body CS)"/>
                          <w:color w:val="FFFFFF" w:themeColor="background1"/>
                          <w:sz w:val="1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 w:rsidR="00F957FA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3436614" wp14:editId="5BAFFD95">
                <wp:simplePos x="0" y="0"/>
                <wp:positionH relativeFrom="column">
                  <wp:posOffset>3175000</wp:posOffset>
                </wp:positionH>
                <wp:positionV relativeFrom="page">
                  <wp:posOffset>9386570</wp:posOffset>
                </wp:positionV>
                <wp:extent cx="825500" cy="417830"/>
                <wp:effectExtent l="0" t="0" r="0" b="127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F957FA" w:rsidRPr="00E03D8F" w14:paraId="4AA05304" w14:textId="77777777" w:rsidTr="00E03D8F">
                              <w:tc>
                                <w:tcPr>
                                  <w:tcW w:w="281" w:type="dxa"/>
                                </w:tcPr>
                                <w:p w14:paraId="24B30CCE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3FF0000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8AFA636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58857E2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F957FA" w:rsidRPr="00E03D8F" w14:paraId="09E5FD07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039D991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00702F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380A7283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3D7D3D3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546B6BB0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5728B1EF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F3F071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40002BCA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619CB8D3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3076E0B1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380F3480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3A5DEC1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4037F7AA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3E251A83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4CAE1DBF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5B96BC9E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0CEDCD4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5AFA8C4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8E462C6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B7FDBB" w14:textId="77777777" w:rsidR="00F957FA" w:rsidRPr="00E03D8F" w:rsidRDefault="00F957FA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36614" id="Text Box 69" o:spid="_x0000_s1033" type="#_x0000_t202" style="position:absolute;margin-left:250pt;margin-top:739.1pt;width:65pt;height:32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F957FA" w:rsidRPr="00E03D8F" w14:paraId="4AA05304" w14:textId="77777777" w:rsidTr="00E03D8F">
                        <w:tc>
                          <w:tcPr>
                            <w:tcW w:w="281" w:type="dxa"/>
                          </w:tcPr>
                          <w:p w14:paraId="24B30CCE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03FF0000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68AFA636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358857E2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F957FA" w:rsidRPr="00E03D8F" w14:paraId="09E5FD07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039D991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00702F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380A7283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3D7D3D3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546B6BB0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5728B1EF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F3F071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40002BCA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619CB8D3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3076E0B1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380F3480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3A5DEC1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4037F7AA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3E251A83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4CAE1DBF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5B96BC9E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0CEDCD4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5AFA8C4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8E462C6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4EB7FDBB" w14:textId="77777777" w:rsidR="00F957FA" w:rsidRPr="00E03D8F" w:rsidRDefault="00F957FA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957FA">
        <w:rPr>
          <w:noProof/>
        </w:rPr>
        <w:drawing>
          <wp:anchor distT="0" distB="0" distL="114300" distR="114300" simplePos="0" relativeHeight="251815936" behindDoc="0" locked="0" layoutInCell="1" allowOverlap="1" wp14:anchorId="09A021B0" wp14:editId="3F328D4F">
            <wp:simplePos x="0" y="0"/>
            <wp:positionH relativeFrom="column">
              <wp:posOffset>354330</wp:posOffset>
            </wp:positionH>
            <wp:positionV relativeFrom="page">
              <wp:posOffset>8141970</wp:posOffset>
            </wp:positionV>
            <wp:extent cx="1205865" cy="1659255"/>
            <wp:effectExtent l="0" t="0" r="635" b="444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16960" behindDoc="0" locked="0" layoutInCell="1" allowOverlap="1" wp14:anchorId="29D8D3F6" wp14:editId="12F79597">
            <wp:simplePos x="0" y="0"/>
            <wp:positionH relativeFrom="column">
              <wp:posOffset>1248410</wp:posOffset>
            </wp:positionH>
            <wp:positionV relativeFrom="page">
              <wp:posOffset>8600440</wp:posOffset>
            </wp:positionV>
            <wp:extent cx="874395" cy="1202055"/>
            <wp:effectExtent l="0" t="0" r="1905" b="444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17984" behindDoc="0" locked="0" layoutInCell="1" allowOverlap="1" wp14:anchorId="341D24EF" wp14:editId="44E15145">
            <wp:simplePos x="0" y="0"/>
            <wp:positionH relativeFrom="column">
              <wp:posOffset>1956104</wp:posOffset>
            </wp:positionH>
            <wp:positionV relativeFrom="page">
              <wp:posOffset>8907752</wp:posOffset>
            </wp:positionV>
            <wp:extent cx="648970" cy="894080"/>
            <wp:effectExtent l="0" t="0" r="0" b="0"/>
            <wp:wrapNone/>
            <wp:docPr id="72" name="Picture 72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3FD">
        <w:rPr>
          <w:noProof/>
        </w:rPr>
        <w:drawing>
          <wp:inline distT="0" distB="0" distL="0" distR="0" wp14:anchorId="7E93DC4A" wp14:editId="0977038A">
            <wp:extent cx="10680700" cy="10680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5CF73F7" wp14:editId="012277D7">
                <wp:simplePos x="0" y="0"/>
                <wp:positionH relativeFrom="column">
                  <wp:posOffset>2033270</wp:posOffset>
                </wp:positionH>
                <wp:positionV relativeFrom="paragraph">
                  <wp:posOffset>-3822065</wp:posOffset>
                </wp:positionV>
                <wp:extent cx="2557780" cy="245110"/>
                <wp:effectExtent l="0" t="0" r="7620" b="889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84CF8" w14:textId="77777777" w:rsidR="00B801F4" w:rsidRPr="00B801F4" w:rsidRDefault="00B801F4">
                            <w:pPr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801F4"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F73F7" id="Text Box 99" o:spid="_x0000_s1034" type="#_x0000_t202" style="position:absolute;margin-left:160.1pt;margin-top:-300.95pt;width:201.4pt;height:19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" filled="f" stroked="f" strokeweight=".5pt">
                <v:textbox inset="0,0,0,0">
                  <w:txbxContent>
                    <w:p w14:paraId="70B84CF8" w14:textId="77777777" w:rsidR="00B801F4" w:rsidRPr="00B801F4" w:rsidRDefault="00B801F4">
                      <w:pPr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801F4"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51BC624" wp14:editId="225C357E">
                <wp:simplePos x="0" y="0"/>
                <wp:positionH relativeFrom="column">
                  <wp:posOffset>3146161</wp:posOffset>
                </wp:positionH>
                <wp:positionV relativeFrom="paragraph">
                  <wp:posOffset>1931441</wp:posOffset>
                </wp:positionV>
                <wp:extent cx="2558265" cy="245327"/>
                <wp:effectExtent l="0" t="0" r="7620" b="889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265" cy="245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0FBE9" w14:textId="77777777" w:rsidR="00B801F4" w:rsidRPr="00B801F4" w:rsidRDefault="00B801F4">
                            <w:pPr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801F4"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BC624" id="Text Box 101" o:spid="_x0000_s1035" type="#_x0000_t202" style="position:absolute;margin-left:247.75pt;margin-top:152.1pt;width:201.45pt;height:19.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" filled="f" stroked="f" strokeweight=".5pt">
                <v:textbox inset="0,0,0,0">
                  <w:txbxContent>
                    <w:p w14:paraId="3400FBE9" w14:textId="77777777" w:rsidR="00B801F4" w:rsidRPr="00B801F4" w:rsidRDefault="00B801F4">
                      <w:pPr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801F4"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 w:rsidR="00F957FA">
        <w:rPr>
          <w:noProof/>
        </w:rPr>
        <w:drawing>
          <wp:anchor distT="0" distB="0" distL="114300" distR="114300" simplePos="0" relativeHeight="251823104" behindDoc="0" locked="0" layoutInCell="1" allowOverlap="1" wp14:anchorId="6ECB410C" wp14:editId="467CFA11">
            <wp:simplePos x="0" y="0"/>
            <wp:positionH relativeFrom="column">
              <wp:posOffset>1925320</wp:posOffset>
            </wp:positionH>
            <wp:positionV relativeFrom="page">
              <wp:posOffset>8970645</wp:posOffset>
            </wp:positionV>
            <wp:extent cx="648970" cy="894080"/>
            <wp:effectExtent l="0" t="0" r="0" b="0"/>
            <wp:wrapNone/>
            <wp:docPr id="76" name="Picture 76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22080" behindDoc="0" locked="0" layoutInCell="1" allowOverlap="1" wp14:anchorId="2C66562F" wp14:editId="4392349B">
            <wp:simplePos x="0" y="0"/>
            <wp:positionH relativeFrom="column">
              <wp:posOffset>1217930</wp:posOffset>
            </wp:positionH>
            <wp:positionV relativeFrom="page">
              <wp:posOffset>8663940</wp:posOffset>
            </wp:positionV>
            <wp:extent cx="874395" cy="1202055"/>
            <wp:effectExtent l="0" t="0" r="1905" b="444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21056" behindDoc="0" locked="0" layoutInCell="1" allowOverlap="1" wp14:anchorId="75B243DD" wp14:editId="5AF8F8F8">
            <wp:simplePos x="0" y="0"/>
            <wp:positionH relativeFrom="column">
              <wp:posOffset>323850</wp:posOffset>
            </wp:positionH>
            <wp:positionV relativeFrom="page">
              <wp:posOffset>8205470</wp:posOffset>
            </wp:positionV>
            <wp:extent cx="1205865" cy="1659255"/>
            <wp:effectExtent l="0" t="0" r="635" b="444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21BACAD" wp14:editId="1C743A0E">
                <wp:simplePos x="0" y="0"/>
                <wp:positionH relativeFrom="column">
                  <wp:posOffset>3144851</wp:posOffset>
                </wp:positionH>
                <wp:positionV relativeFrom="page">
                  <wp:posOffset>9450622</wp:posOffset>
                </wp:positionV>
                <wp:extent cx="825500" cy="417830"/>
                <wp:effectExtent l="0" t="0" r="0" b="127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F957FA" w:rsidRPr="00E03D8F" w14:paraId="68A06641" w14:textId="77777777" w:rsidTr="00E03D8F">
                              <w:tc>
                                <w:tcPr>
                                  <w:tcW w:w="281" w:type="dxa"/>
                                </w:tcPr>
                                <w:p w14:paraId="64DF56A4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70BBAC6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48093F08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5C3EE7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F957FA" w:rsidRPr="00E03D8F" w14:paraId="12E42909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6C7FC4B2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CA9CEE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19729570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BDB9B5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28D77DA4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5607077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66B6988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06075323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620D0722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15C7B292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6DFBD1B2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0A880B0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0B5DD6DA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2A0826D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364E89EC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291A4D0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10AC688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456F554E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B285B9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0DE2F2" w14:textId="77777777" w:rsidR="00F957FA" w:rsidRPr="00E03D8F" w:rsidRDefault="00F957FA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BACAD" id="Text Box 73" o:spid="_x0000_s1036" type="#_x0000_t202" style="position:absolute;margin-left:247.65pt;margin-top:744.15pt;width:65pt;height:32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F957FA" w:rsidRPr="00E03D8F" w14:paraId="68A06641" w14:textId="77777777" w:rsidTr="00E03D8F">
                        <w:tc>
                          <w:tcPr>
                            <w:tcW w:w="281" w:type="dxa"/>
                          </w:tcPr>
                          <w:p w14:paraId="64DF56A4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670BBAC6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48093F08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25C3EE7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F957FA" w:rsidRPr="00E03D8F" w14:paraId="12E42909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6C7FC4B2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CA9CEE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19729570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BDB9B5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28D77DA4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5607077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66B6988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06075323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620D0722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15C7B292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6DFBD1B2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0A880B0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0B5DD6DA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2A0826D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364E89EC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291A4D0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10AC688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456F554E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B285B9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7E0DE2F2" w14:textId="77777777" w:rsidR="00F957FA" w:rsidRPr="00E03D8F" w:rsidRDefault="00F957FA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C03FD">
        <w:rPr>
          <w:noProof/>
        </w:rPr>
        <w:drawing>
          <wp:inline distT="0" distB="0" distL="0" distR="0" wp14:anchorId="7656A914" wp14:editId="31E3FD82">
            <wp:extent cx="10680700" cy="10680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79BAF2D" wp14:editId="12813693">
                <wp:simplePos x="0" y="0"/>
                <wp:positionH relativeFrom="column">
                  <wp:posOffset>1952625</wp:posOffset>
                </wp:positionH>
                <wp:positionV relativeFrom="paragraph">
                  <wp:posOffset>3131185</wp:posOffset>
                </wp:positionV>
                <wp:extent cx="2557780" cy="245110"/>
                <wp:effectExtent l="0" t="0" r="7620" b="889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3ECB0" w14:textId="77777777" w:rsidR="00B801F4" w:rsidRPr="00B801F4" w:rsidRDefault="00B801F4">
                            <w:pPr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801F4"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AF2D" id="Text Box 103" o:spid="_x0000_s1037" type="#_x0000_t202" style="position:absolute;margin-left:153.75pt;margin-top:246.55pt;width:201.4pt;height:19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" filled="f" stroked="f" strokeweight=".5pt">
                <v:textbox inset="0,0,0,0">
                  <w:txbxContent>
                    <w:p w14:paraId="20E3ECB0" w14:textId="77777777" w:rsidR="00B801F4" w:rsidRPr="00B801F4" w:rsidRDefault="00B801F4">
                      <w:pPr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801F4"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4E999D6" wp14:editId="021770C9">
                <wp:simplePos x="0" y="0"/>
                <wp:positionH relativeFrom="column">
                  <wp:posOffset>840212</wp:posOffset>
                </wp:positionH>
                <wp:positionV relativeFrom="paragraph">
                  <wp:posOffset>-2620260</wp:posOffset>
                </wp:positionV>
                <wp:extent cx="2557780" cy="245110"/>
                <wp:effectExtent l="0" t="0" r="7620" b="889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1CF62" w14:textId="77777777" w:rsidR="00B801F4" w:rsidRPr="00B801F4" w:rsidRDefault="00B801F4">
                            <w:pPr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801F4"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999D6" id="Text Box 102" o:spid="_x0000_s1038" type="#_x0000_t202" style="position:absolute;margin-left:66.15pt;margin-top:-206.3pt;width:201.4pt;height:19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" filled="f" stroked="f" strokeweight=".5pt">
                <v:textbox inset="0,0,0,0">
                  <w:txbxContent>
                    <w:p w14:paraId="7361CF62" w14:textId="77777777" w:rsidR="00B801F4" w:rsidRPr="00B801F4" w:rsidRDefault="00B801F4">
                      <w:pPr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801F4"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 w:rsidR="00F957FA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89BA084" wp14:editId="584E7827">
                <wp:simplePos x="0" y="0"/>
                <wp:positionH relativeFrom="column">
                  <wp:posOffset>3173730</wp:posOffset>
                </wp:positionH>
                <wp:positionV relativeFrom="page">
                  <wp:posOffset>9375140</wp:posOffset>
                </wp:positionV>
                <wp:extent cx="825500" cy="417830"/>
                <wp:effectExtent l="0" t="0" r="0" b="127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F957FA" w:rsidRPr="00E03D8F" w14:paraId="567F0852" w14:textId="77777777" w:rsidTr="00E03D8F">
                              <w:tc>
                                <w:tcPr>
                                  <w:tcW w:w="281" w:type="dxa"/>
                                </w:tcPr>
                                <w:p w14:paraId="4A5ABE0E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639F60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489F52D0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338D63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F957FA" w:rsidRPr="00E03D8F" w14:paraId="59C6475C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626F13CB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A574310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60B4A15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C9F63DA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037FAA1D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26AC71DC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098CBCE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40CF713B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137C4A4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0BC02195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53ADC89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CF62413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19D2BC1B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4870B0F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2DDD31EA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64D51084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CE78B6B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39DC5E30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6163ADE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D09AA1" w14:textId="77777777" w:rsidR="00F957FA" w:rsidRPr="00E03D8F" w:rsidRDefault="00F957FA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A084" id="Text Box 77" o:spid="_x0000_s1039" type="#_x0000_t202" style="position:absolute;margin-left:249.9pt;margin-top:738.2pt;width:65pt;height:32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F957FA" w:rsidRPr="00E03D8F" w14:paraId="567F0852" w14:textId="77777777" w:rsidTr="00E03D8F">
                        <w:tc>
                          <w:tcPr>
                            <w:tcW w:w="281" w:type="dxa"/>
                          </w:tcPr>
                          <w:p w14:paraId="4A5ABE0E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1639F60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489F52D0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2338D63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F957FA" w:rsidRPr="00E03D8F" w14:paraId="59C6475C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626F13CB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A574310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60B4A15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C9F63DA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037FAA1D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26AC71DC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098CBCE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40CF713B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137C4A4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0BC02195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53ADC89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CF62413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19D2BC1B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4870B0F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2DDD31EA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64D51084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CE78B6B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39DC5E30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6163ADE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19D09AA1" w14:textId="77777777" w:rsidR="00F957FA" w:rsidRPr="00E03D8F" w:rsidRDefault="00F957FA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957FA">
        <w:rPr>
          <w:noProof/>
        </w:rPr>
        <w:drawing>
          <wp:anchor distT="0" distB="0" distL="114300" distR="114300" simplePos="0" relativeHeight="251826176" behindDoc="0" locked="0" layoutInCell="1" allowOverlap="1" wp14:anchorId="73D7EA74" wp14:editId="556465A8">
            <wp:simplePos x="0" y="0"/>
            <wp:positionH relativeFrom="column">
              <wp:posOffset>353060</wp:posOffset>
            </wp:positionH>
            <wp:positionV relativeFrom="page">
              <wp:posOffset>8130540</wp:posOffset>
            </wp:positionV>
            <wp:extent cx="1205865" cy="1659255"/>
            <wp:effectExtent l="0" t="0" r="635" b="444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27200" behindDoc="0" locked="0" layoutInCell="1" allowOverlap="1" wp14:anchorId="6604833C" wp14:editId="079CC7AF">
            <wp:simplePos x="0" y="0"/>
            <wp:positionH relativeFrom="column">
              <wp:posOffset>1247140</wp:posOffset>
            </wp:positionH>
            <wp:positionV relativeFrom="page">
              <wp:posOffset>8589010</wp:posOffset>
            </wp:positionV>
            <wp:extent cx="874395" cy="1202055"/>
            <wp:effectExtent l="0" t="0" r="1905" b="444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28224" behindDoc="0" locked="0" layoutInCell="1" allowOverlap="1" wp14:anchorId="60E613D6" wp14:editId="24A53C66">
            <wp:simplePos x="0" y="0"/>
            <wp:positionH relativeFrom="column">
              <wp:posOffset>1954834</wp:posOffset>
            </wp:positionH>
            <wp:positionV relativeFrom="page">
              <wp:posOffset>8895908</wp:posOffset>
            </wp:positionV>
            <wp:extent cx="648970" cy="894080"/>
            <wp:effectExtent l="0" t="0" r="0" b="0"/>
            <wp:wrapNone/>
            <wp:docPr id="80" name="Picture 80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3FD">
        <w:rPr>
          <w:noProof/>
        </w:rPr>
        <w:drawing>
          <wp:inline distT="0" distB="0" distL="0" distR="0" wp14:anchorId="42C052C7" wp14:editId="720AD4E4">
            <wp:extent cx="10680700" cy="10680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F8B6BB7" wp14:editId="249625BE">
                <wp:simplePos x="0" y="0"/>
                <wp:positionH relativeFrom="column">
                  <wp:posOffset>-431800</wp:posOffset>
                </wp:positionH>
                <wp:positionV relativeFrom="paragraph">
                  <wp:posOffset>8074025</wp:posOffset>
                </wp:positionV>
                <wp:extent cx="2557780" cy="245110"/>
                <wp:effectExtent l="0" t="0" r="7620" b="889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1C9E6" w14:textId="77777777" w:rsidR="00B801F4" w:rsidRPr="00B801F4" w:rsidRDefault="00B801F4">
                            <w:pPr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801F4"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6BB7" id="Text Box 104" o:spid="_x0000_s1040" type="#_x0000_t202" style="position:absolute;margin-left:-34pt;margin-top:635.75pt;width:201.4pt;height:19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" filled="f" stroked="f" strokeweight=".5pt">
                <v:textbox inset="0,0,0,0">
                  <w:txbxContent>
                    <w:p w14:paraId="1B11C9E6" w14:textId="77777777" w:rsidR="00B801F4" w:rsidRPr="00B801F4" w:rsidRDefault="00B801F4">
                      <w:pPr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801F4"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E3DA24D" wp14:editId="2F32A7B1">
                <wp:simplePos x="0" y="0"/>
                <wp:positionH relativeFrom="column">
                  <wp:posOffset>676275</wp:posOffset>
                </wp:positionH>
                <wp:positionV relativeFrom="paragraph">
                  <wp:posOffset>3013824</wp:posOffset>
                </wp:positionV>
                <wp:extent cx="2557780" cy="245110"/>
                <wp:effectExtent l="0" t="0" r="7620" b="889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D7BD2" w14:textId="77777777" w:rsidR="00B801F4" w:rsidRPr="00B801F4" w:rsidRDefault="00B801F4">
                            <w:pPr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801F4"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A24D" id="Text Box 105" o:spid="_x0000_s1041" type="#_x0000_t202" style="position:absolute;margin-left:53.25pt;margin-top:237.3pt;width:201.4pt;height:19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" filled="f" stroked="f" strokeweight=".5pt">
                <v:textbox inset="0,0,0,0">
                  <w:txbxContent>
                    <w:p w14:paraId="544D7BD2" w14:textId="77777777" w:rsidR="00B801F4" w:rsidRPr="00B801F4" w:rsidRDefault="00B801F4">
                      <w:pPr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801F4"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 w:rsidR="00F957FA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E8A3F4E" wp14:editId="28AB7F3C">
                <wp:simplePos x="0" y="0"/>
                <wp:positionH relativeFrom="column">
                  <wp:posOffset>3190875</wp:posOffset>
                </wp:positionH>
                <wp:positionV relativeFrom="page">
                  <wp:posOffset>9428480</wp:posOffset>
                </wp:positionV>
                <wp:extent cx="825500" cy="417830"/>
                <wp:effectExtent l="0" t="0" r="0" b="127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F957FA" w:rsidRPr="00E03D8F" w14:paraId="6C6FC25E" w14:textId="77777777" w:rsidTr="00E03D8F">
                              <w:tc>
                                <w:tcPr>
                                  <w:tcW w:w="281" w:type="dxa"/>
                                </w:tcPr>
                                <w:p w14:paraId="3801E06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B0AA09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21BEA9A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A7F306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F957FA" w:rsidRPr="00E03D8F" w14:paraId="5DB51696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168074C8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90CCE08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5B48FDA5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1A377CA2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0E5F3779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07305A2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64FE4B1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0A93F73F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6980D45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17917B84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75DFC7F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2507329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202D6975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9337EBB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16386E14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433C378B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82B98FF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3B99761C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954D33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E3C179" w14:textId="77777777" w:rsidR="00F957FA" w:rsidRPr="00E03D8F" w:rsidRDefault="00F957FA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A3F4E" id="Text Box 81" o:spid="_x0000_s1042" type="#_x0000_t202" style="position:absolute;margin-left:251.25pt;margin-top:742.4pt;width:65pt;height:32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F957FA" w:rsidRPr="00E03D8F" w14:paraId="6C6FC25E" w14:textId="77777777" w:rsidTr="00E03D8F">
                        <w:tc>
                          <w:tcPr>
                            <w:tcW w:w="281" w:type="dxa"/>
                          </w:tcPr>
                          <w:p w14:paraId="3801E06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3B0AA09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21BEA9A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2A7F306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F957FA" w:rsidRPr="00E03D8F" w14:paraId="5DB51696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168074C8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90CCE08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5B48FDA5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1A377CA2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0E5F3779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07305A2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64FE4B1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0A93F73F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6980D45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17917B84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75DFC7F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2507329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202D6975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9337EBB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16386E14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433C378B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82B98FF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3B99761C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954D33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0DE3C179" w14:textId="77777777" w:rsidR="00F957FA" w:rsidRPr="00E03D8F" w:rsidRDefault="00F957FA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957FA">
        <w:rPr>
          <w:noProof/>
        </w:rPr>
        <w:drawing>
          <wp:anchor distT="0" distB="0" distL="114300" distR="114300" simplePos="0" relativeHeight="251831296" behindDoc="0" locked="0" layoutInCell="1" allowOverlap="1" wp14:anchorId="563CE9DA" wp14:editId="7940DB6E">
            <wp:simplePos x="0" y="0"/>
            <wp:positionH relativeFrom="column">
              <wp:posOffset>370205</wp:posOffset>
            </wp:positionH>
            <wp:positionV relativeFrom="page">
              <wp:posOffset>8183880</wp:posOffset>
            </wp:positionV>
            <wp:extent cx="1205865" cy="1659255"/>
            <wp:effectExtent l="0" t="0" r="635" b="444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32320" behindDoc="0" locked="0" layoutInCell="1" allowOverlap="1" wp14:anchorId="41C00659" wp14:editId="4E1791CA">
            <wp:simplePos x="0" y="0"/>
            <wp:positionH relativeFrom="column">
              <wp:posOffset>1264285</wp:posOffset>
            </wp:positionH>
            <wp:positionV relativeFrom="page">
              <wp:posOffset>8642350</wp:posOffset>
            </wp:positionV>
            <wp:extent cx="874395" cy="1202055"/>
            <wp:effectExtent l="0" t="0" r="1905" b="444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33344" behindDoc="0" locked="0" layoutInCell="1" allowOverlap="1" wp14:anchorId="321AEFFD" wp14:editId="6ABF75D0">
            <wp:simplePos x="0" y="0"/>
            <wp:positionH relativeFrom="column">
              <wp:posOffset>1972089</wp:posOffset>
            </wp:positionH>
            <wp:positionV relativeFrom="page">
              <wp:posOffset>8949055</wp:posOffset>
            </wp:positionV>
            <wp:extent cx="648970" cy="894080"/>
            <wp:effectExtent l="0" t="0" r="0" b="0"/>
            <wp:wrapNone/>
            <wp:docPr id="84" name="Picture 84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3FD">
        <w:rPr>
          <w:noProof/>
        </w:rPr>
        <w:drawing>
          <wp:inline distT="0" distB="0" distL="0" distR="0" wp14:anchorId="0F3F1FC5" wp14:editId="03B29260">
            <wp:extent cx="10680700" cy="10680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4A61D20" wp14:editId="23B853EE">
                <wp:simplePos x="0" y="0"/>
                <wp:positionH relativeFrom="column">
                  <wp:posOffset>3141980</wp:posOffset>
                </wp:positionH>
                <wp:positionV relativeFrom="paragraph">
                  <wp:posOffset>3121139</wp:posOffset>
                </wp:positionV>
                <wp:extent cx="2557780" cy="245110"/>
                <wp:effectExtent l="0" t="0" r="7620" b="889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ECFFA" w14:textId="77777777" w:rsidR="00B801F4" w:rsidRPr="00B801F4" w:rsidRDefault="00B801F4">
                            <w:pPr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801F4"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61D20" id="Text Box 107" o:spid="_x0000_s1043" type="#_x0000_t202" style="position:absolute;margin-left:247.4pt;margin-top:245.75pt;width:201.4pt;height:19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" filled="f" stroked="f" strokeweight=".5pt">
                <v:textbox inset="0,0,0,0">
                  <w:txbxContent>
                    <w:p w14:paraId="13AECFFA" w14:textId="77777777" w:rsidR="00B801F4" w:rsidRPr="00B801F4" w:rsidRDefault="00B801F4">
                      <w:pPr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801F4"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 w:rsidR="00F957F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1789C50" wp14:editId="3B119483">
                <wp:simplePos x="0" y="0"/>
                <wp:positionH relativeFrom="column">
                  <wp:posOffset>3192780</wp:posOffset>
                </wp:positionH>
                <wp:positionV relativeFrom="page">
                  <wp:posOffset>9384030</wp:posOffset>
                </wp:positionV>
                <wp:extent cx="825500" cy="417830"/>
                <wp:effectExtent l="0" t="0" r="0" b="127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F957FA" w:rsidRPr="00E03D8F" w14:paraId="1CCCB01C" w14:textId="77777777" w:rsidTr="00E03D8F">
                              <w:tc>
                                <w:tcPr>
                                  <w:tcW w:w="281" w:type="dxa"/>
                                </w:tcPr>
                                <w:p w14:paraId="622E0374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A475DEC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EEAE5F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48566FC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F957FA" w:rsidRPr="00E03D8F" w14:paraId="462AAAA3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738CDE7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E4043B6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0272A950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3D60FD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2ADF0E08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6DE0FF8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6BB7C42B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03ED95A5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C927D55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5CF5BD7A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4A2A0ED0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A872D75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3EE7D0EC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E46CB65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3B653D7B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5A72DEB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3D6F3D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68544A8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4BC0054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F45C8B" w14:textId="77777777" w:rsidR="00F957FA" w:rsidRPr="00E03D8F" w:rsidRDefault="00F957FA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89C50" id="Text Box 85" o:spid="_x0000_s1044" type="#_x0000_t202" style="position:absolute;margin-left:251.4pt;margin-top:738.9pt;width:65pt;height:32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F957FA" w:rsidRPr="00E03D8F" w14:paraId="1CCCB01C" w14:textId="77777777" w:rsidTr="00E03D8F">
                        <w:tc>
                          <w:tcPr>
                            <w:tcW w:w="281" w:type="dxa"/>
                          </w:tcPr>
                          <w:p w14:paraId="622E0374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1A475DEC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3EEAE5F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548566FC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F957FA" w:rsidRPr="00E03D8F" w14:paraId="462AAAA3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738CDE7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E4043B6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0272A950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3D60FD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2ADF0E08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6DE0FF8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6BB7C42B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03ED95A5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C927D55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5CF5BD7A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4A2A0ED0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A872D75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3EE7D0EC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E46CB65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3B653D7B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5A72DEB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3D6F3D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68544A8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4BC0054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35F45C8B" w14:textId="77777777" w:rsidR="00F957FA" w:rsidRPr="00E03D8F" w:rsidRDefault="00F957FA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957FA">
        <w:rPr>
          <w:noProof/>
        </w:rPr>
        <w:drawing>
          <wp:anchor distT="0" distB="0" distL="114300" distR="114300" simplePos="0" relativeHeight="251836416" behindDoc="0" locked="0" layoutInCell="1" allowOverlap="1" wp14:anchorId="2C7B2B59" wp14:editId="2130DDF3">
            <wp:simplePos x="0" y="0"/>
            <wp:positionH relativeFrom="column">
              <wp:posOffset>372110</wp:posOffset>
            </wp:positionH>
            <wp:positionV relativeFrom="page">
              <wp:posOffset>8139430</wp:posOffset>
            </wp:positionV>
            <wp:extent cx="1205865" cy="1659255"/>
            <wp:effectExtent l="0" t="0" r="635" b="444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37440" behindDoc="0" locked="0" layoutInCell="1" allowOverlap="1" wp14:anchorId="47C8B58B" wp14:editId="6987FE3A">
            <wp:simplePos x="0" y="0"/>
            <wp:positionH relativeFrom="column">
              <wp:posOffset>1266190</wp:posOffset>
            </wp:positionH>
            <wp:positionV relativeFrom="page">
              <wp:posOffset>8597900</wp:posOffset>
            </wp:positionV>
            <wp:extent cx="874395" cy="1202055"/>
            <wp:effectExtent l="0" t="0" r="1905" b="444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38464" behindDoc="0" locked="0" layoutInCell="1" allowOverlap="1" wp14:anchorId="0BD6E29D" wp14:editId="5DA3A1EE">
            <wp:simplePos x="0" y="0"/>
            <wp:positionH relativeFrom="column">
              <wp:posOffset>1973663</wp:posOffset>
            </wp:positionH>
            <wp:positionV relativeFrom="page">
              <wp:posOffset>8904798</wp:posOffset>
            </wp:positionV>
            <wp:extent cx="648970" cy="894080"/>
            <wp:effectExtent l="0" t="0" r="0" b="0"/>
            <wp:wrapNone/>
            <wp:docPr id="88" name="Picture 88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3FD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9D55076" wp14:editId="377CB5EE">
                <wp:simplePos x="0" y="0"/>
                <wp:positionH relativeFrom="column">
                  <wp:posOffset>-1680210</wp:posOffset>
                </wp:positionH>
                <wp:positionV relativeFrom="page">
                  <wp:posOffset>8815705</wp:posOffset>
                </wp:positionV>
                <wp:extent cx="825500" cy="417830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5C03FD" w:rsidRPr="00E03D8F" w14:paraId="3427234A" w14:textId="77777777" w:rsidTr="00E03D8F">
                              <w:tc>
                                <w:tcPr>
                                  <w:tcW w:w="281" w:type="dxa"/>
                                </w:tcPr>
                                <w:p w14:paraId="5E87CBB3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A9E6A85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4A6937A6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188B226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5C03FD" w:rsidRPr="00E03D8F" w14:paraId="0258A28E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5C818C4C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0F02536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47D06E25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221E6014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03D8F" w14:paraId="7AFD7898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1D60D969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278150FD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270CBB1A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2E7288F9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03D8F" w14:paraId="2F82A066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69084BA3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E4AA61F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10D3E169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2B7B2D39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03D8F" w14:paraId="3A5C9502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415047D7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3FE0D454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2F3E7076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96D1F76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CD4ED6" w14:textId="77777777" w:rsidR="005C03FD" w:rsidRPr="00E03D8F" w:rsidRDefault="005C03FD" w:rsidP="005C03FD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55076" id="Text Box 21" o:spid="_x0000_s1045" type="#_x0000_t202" style="position:absolute;margin-left:-132.3pt;margin-top:694.15pt;width:65pt;height:32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5C03FD" w:rsidRPr="00E03D8F" w14:paraId="3427234A" w14:textId="77777777" w:rsidTr="00E03D8F">
                        <w:tc>
                          <w:tcPr>
                            <w:tcW w:w="281" w:type="dxa"/>
                          </w:tcPr>
                          <w:p w14:paraId="5E87CBB3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1A9E6A85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4A6937A6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4188B226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5C03FD" w:rsidRPr="00E03D8F" w14:paraId="0258A28E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5C818C4C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0F02536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47D06E25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221E6014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03D8F" w14:paraId="7AFD7898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1D60D969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278150FD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270CBB1A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2E7288F9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03D8F" w14:paraId="2F82A066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69084BA3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E4AA61F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10D3E169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2B7B2D39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03D8F" w14:paraId="3A5C9502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415047D7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3FE0D454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2F3E7076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96D1F76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0CCD4ED6" w14:textId="77777777" w:rsidR="005C03FD" w:rsidRPr="00E03D8F" w:rsidRDefault="005C03FD" w:rsidP="005C03FD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C03FD">
        <w:rPr>
          <w:noProof/>
        </w:rPr>
        <w:drawing>
          <wp:inline distT="0" distB="0" distL="0" distR="0" wp14:anchorId="465C36FD" wp14:editId="5AB66558">
            <wp:extent cx="10680700" cy="10680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25ACE37" wp14:editId="10A5E761">
                <wp:simplePos x="0" y="0"/>
                <wp:positionH relativeFrom="column">
                  <wp:posOffset>3140596</wp:posOffset>
                </wp:positionH>
                <wp:positionV relativeFrom="paragraph">
                  <wp:posOffset>2530475</wp:posOffset>
                </wp:positionV>
                <wp:extent cx="2557780" cy="245110"/>
                <wp:effectExtent l="0" t="0" r="7620" b="889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4EA1D" w14:textId="77777777" w:rsidR="00B801F4" w:rsidRPr="00B801F4" w:rsidRDefault="00B801F4">
                            <w:pPr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801F4"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ACE37" id="Text Box 108" o:spid="_x0000_s1046" type="#_x0000_t202" style="position:absolute;margin-left:247.3pt;margin-top:199.25pt;width:201.4pt;height:19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" filled="f" stroked="f" strokeweight=".5pt">
                <v:textbox inset="0,0,0,0">
                  <w:txbxContent>
                    <w:p w14:paraId="73B4EA1D" w14:textId="77777777" w:rsidR="00B801F4" w:rsidRPr="00B801F4" w:rsidRDefault="00B801F4">
                      <w:pPr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801F4"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 w:rsidR="00F957FA">
        <w:rPr>
          <w:noProof/>
        </w:rPr>
        <w:drawing>
          <wp:anchor distT="0" distB="0" distL="114300" distR="114300" simplePos="0" relativeHeight="251843584" behindDoc="0" locked="0" layoutInCell="1" allowOverlap="1" wp14:anchorId="47AA2E15" wp14:editId="0D64587E">
            <wp:simplePos x="0" y="0"/>
            <wp:positionH relativeFrom="column">
              <wp:posOffset>1970405</wp:posOffset>
            </wp:positionH>
            <wp:positionV relativeFrom="page">
              <wp:posOffset>8910955</wp:posOffset>
            </wp:positionV>
            <wp:extent cx="648970" cy="894080"/>
            <wp:effectExtent l="0" t="0" r="0" b="0"/>
            <wp:wrapNone/>
            <wp:docPr id="92" name="Picture 92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42560" behindDoc="0" locked="0" layoutInCell="1" allowOverlap="1" wp14:anchorId="0BA9FF44" wp14:editId="7A0ADA44">
            <wp:simplePos x="0" y="0"/>
            <wp:positionH relativeFrom="column">
              <wp:posOffset>1263015</wp:posOffset>
            </wp:positionH>
            <wp:positionV relativeFrom="page">
              <wp:posOffset>8604250</wp:posOffset>
            </wp:positionV>
            <wp:extent cx="874395" cy="1202055"/>
            <wp:effectExtent l="0" t="0" r="1905" b="444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41536" behindDoc="0" locked="0" layoutInCell="1" allowOverlap="1" wp14:anchorId="4600DE77" wp14:editId="1B392345">
            <wp:simplePos x="0" y="0"/>
            <wp:positionH relativeFrom="column">
              <wp:posOffset>368935</wp:posOffset>
            </wp:positionH>
            <wp:positionV relativeFrom="page">
              <wp:posOffset>8145780</wp:posOffset>
            </wp:positionV>
            <wp:extent cx="1205865" cy="1659255"/>
            <wp:effectExtent l="0" t="0" r="635" b="444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FAC663F" wp14:editId="53DB52E1">
                <wp:simplePos x="0" y="0"/>
                <wp:positionH relativeFrom="column">
                  <wp:posOffset>3190019</wp:posOffset>
                </wp:positionH>
                <wp:positionV relativeFrom="page">
                  <wp:posOffset>9390380</wp:posOffset>
                </wp:positionV>
                <wp:extent cx="825500" cy="417830"/>
                <wp:effectExtent l="0" t="0" r="0" b="127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F957FA" w:rsidRPr="00E03D8F" w14:paraId="66C824CA" w14:textId="77777777" w:rsidTr="00E03D8F">
                              <w:tc>
                                <w:tcPr>
                                  <w:tcW w:w="281" w:type="dxa"/>
                                </w:tcPr>
                                <w:p w14:paraId="0148ADF3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C45EC1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17FEE28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3E0166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F957FA" w:rsidRPr="00E03D8F" w14:paraId="6A01272E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273847A4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3521301A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553F20E6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1DDEE05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6815BBAD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4949092B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11F1A152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7DC69370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61328EC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0652AD0A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24CDC2C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4B6FBFB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7AED86ED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55E1B8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58A795B7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2CC5057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1D6E8B5B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34E4EA9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D08761A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277841" w14:textId="77777777" w:rsidR="00F957FA" w:rsidRPr="00E03D8F" w:rsidRDefault="00F957FA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C663F" id="Text Box 89" o:spid="_x0000_s1047" type="#_x0000_t202" style="position:absolute;margin-left:251.2pt;margin-top:739.4pt;width:65pt;height:32.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F957FA" w:rsidRPr="00E03D8F" w14:paraId="66C824CA" w14:textId="77777777" w:rsidTr="00E03D8F">
                        <w:tc>
                          <w:tcPr>
                            <w:tcW w:w="281" w:type="dxa"/>
                          </w:tcPr>
                          <w:p w14:paraId="0148ADF3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5C45EC1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017FEE28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23E0166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F957FA" w:rsidRPr="00E03D8F" w14:paraId="6A01272E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273847A4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3521301A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553F20E6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1DDEE05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6815BBAD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4949092B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11F1A152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7DC69370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61328EC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0652AD0A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24CDC2C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4B6FBFB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7AED86ED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55E1B8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58A795B7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2CC5057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1D6E8B5B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34E4EA9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D08761A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30277841" w14:textId="77777777" w:rsidR="00F957FA" w:rsidRPr="00E03D8F" w:rsidRDefault="00F957FA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C03FD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077355" wp14:editId="58E04571">
                <wp:simplePos x="0" y="0"/>
                <wp:positionH relativeFrom="column">
                  <wp:posOffset>-1749287</wp:posOffset>
                </wp:positionH>
                <wp:positionV relativeFrom="page">
                  <wp:posOffset>8835169</wp:posOffset>
                </wp:positionV>
                <wp:extent cx="825500" cy="417830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5C03FD" w:rsidRPr="00E03D8F" w14:paraId="14DC721C" w14:textId="77777777" w:rsidTr="00E03D8F">
                              <w:tc>
                                <w:tcPr>
                                  <w:tcW w:w="281" w:type="dxa"/>
                                </w:tcPr>
                                <w:p w14:paraId="4663B18C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99F1E19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852A7E8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6004ED1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5C03FD" w:rsidRPr="00E03D8F" w14:paraId="78876829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681248E7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2083B09E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771B6A0C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1C04797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03D8F" w14:paraId="6AB8DD16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7DB3D3EB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6D5D547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04640F31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DA76ACC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03D8F" w14:paraId="4597E506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5106920C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41DB646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02E63BBA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58E0D0F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03D8F" w14:paraId="04F06C31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6F39E939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1BB52BF1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10637653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2BF035A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7334C6" w14:textId="77777777" w:rsidR="005C03FD" w:rsidRPr="00E03D8F" w:rsidRDefault="005C03FD" w:rsidP="005C03FD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77355" id="Text Box 24" o:spid="_x0000_s1048" type="#_x0000_t202" style="position:absolute;margin-left:-137.75pt;margin-top:695.7pt;width:65pt;height:32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5C03FD" w:rsidRPr="00E03D8F" w14:paraId="14DC721C" w14:textId="77777777" w:rsidTr="00E03D8F">
                        <w:tc>
                          <w:tcPr>
                            <w:tcW w:w="281" w:type="dxa"/>
                          </w:tcPr>
                          <w:p w14:paraId="4663B18C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799F1E19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6852A7E8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46004ED1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5C03FD" w:rsidRPr="00E03D8F" w14:paraId="78876829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681248E7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2083B09E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771B6A0C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1C04797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03D8F" w14:paraId="6AB8DD16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7DB3D3EB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6D5D547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04640F31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DA76ACC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03D8F" w14:paraId="4597E506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5106920C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41DB646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02E63BBA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58E0D0F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03D8F" w14:paraId="04F06C31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6F39E939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1BB52BF1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10637653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2BF035A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167334C6" w14:textId="77777777" w:rsidR="005C03FD" w:rsidRPr="00E03D8F" w:rsidRDefault="005C03FD" w:rsidP="005C03FD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C03FD">
        <w:rPr>
          <w:noProof/>
        </w:rPr>
        <w:drawing>
          <wp:inline distT="0" distB="0" distL="0" distR="0" wp14:anchorId="2ED4D76B" wp14:editId="3658F5C5">
            <wp:extent cx="10680700" cy="10680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DD94E80" wp14:editId="64A5465C">
                <wp:simplePos x="0" y="0"/>
                <wp:positionH relativeFrom="column">
                  <wp:posOffset>2544966</wp:posOffset>
                </wp:positionH>
                <wp:positionV relativeFrom="paragraph">
                  <wp:posOffset>3115945</wp:posOffset>
                </wp:positionV>
                <wp:extent cx="2557780" cy="245110"/>
                <wp:effectExtent l="0" t="0" r="7620" b="889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FC3A0" w14:textId="77777777" w:rsidR="00B801F4" w:rsidRPr="00B801F4" w:rsidRDefault="00B801F4">
                            <w:pPr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801F4">
                              <w:rPr>
                                <w:rFonts w:cs="Times New Roman (Body CS)"/>
                                <w:color w:val="FFFFFF" w:themeColor="background1"/>
                                <w:sz w:val="26"/>
                                <w:szCs w:val="26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94E80" id="Text Box 110" o:spid="_x0000_s1049" type="#_x0000_t202" style="position:absolute;margin-left:200.4pt;margin-top:245.35pt;width:201.4pt;height:19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" filled="f" stroked="f" strokeweight=".5pt">
                <v:textbox inset="0,0,0,0">
                  <w:txbxContent>
                    <w:p w14:paraId="3CFFC3A0" w14:textId="77777777" w:rsidR="00B801F4" w:rsidRPr="00B801F4" w:rsidRDefault="00B801F4">
                      <w:pPr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801F4">
                        <w:rPr>
                          <w:rFonts w:cs="Times New Roman (Body CS)"/>
                          <w:color w:val="FFFFFF" w:themeColor="background1"/>
                          <w:sz w:val="26"/>
                          <w:szCs w:val="26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 w:rsidR="00F957FA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3892AAA" wp14:editId="30367D2C">
                <wp:simplePos x="0" y="0"/>
                <wp:positionH relativeFrom="column">
                  <wp:posOffset>3138805</wp:posOffset>
                </wp:positionH>
                <wp:positionV relativeFrom="page">
                  <wp:posOffset>9434830</wp:posOffset>
                </wp:positionV>
                <wp:extent cx="825500" cy="417830"/>
                <wp:effectExtent l="0" t="0" r="0" b="127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F957FA" w:rsidRPr="00E03D8F" w14:paraId="2FC187C1" w14:textId="77777777" w:rsidTr="00E03D8F">
                              <w:tc>
                                <w:tcPr>
                                  <w:tcW w:w="281" w:type="dxa"/>
                                </w:tcPr>
                                <w:p w14:paraId="254F4486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D0487D8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1DC480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AC4175F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F957FA" w:rsidRPr="00E03D8F" w14:paraId="174C225B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2E81D4B3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45C9ABD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64D26EFC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7F89A80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049D02F6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5ECEA84A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391B17AB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5F67CD77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2C423FF9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470D0346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16874022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DB404A2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5E22A21A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71B1A4D2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F957FA" w:rsidRPr="00E03D8F" w14:paraId="6C1EE829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59437F5A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D798141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09606120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17AB92E" w14:textId="77777777" w:rsidR="00F957FA" w:rsidRPr="00E03D8F" w:rsidRDefault="00F957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BD4D8D" w14:textId="77777777" w:rsidR="00F957FA" w:rsidRPr="00E03D8F" w:rsidRDefault="00F957FA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2AAA" id="Text Box 93" o:spid="_x0000_s1050" type="#_x0000_t202" style="position:absolute;margin-left:247.15pt;margin-top:742.9pt;width:65pt;height:32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F957FA" w:rsidRPr="00E03D8F" w14:paraId="2FC187C1" w14:textId="77777777" w:rsidTr="00E03D8F">
                        <w:tc>
                          <w:tcPr>
                            <w:tcW w:w="281" w:type="dxa"/>
                          </w:tcPr>
                          <w:p w14:paraId="254F4486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6D0487D8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61DC480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5AC4175F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F957FA" w:rsidRPr="00E03D8F" w14:paraId="174C225B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2E81D4B3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45C9ABD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64D26EFC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7F89A80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049D02F6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5ECEA84A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391B17AB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5F67CD77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2C423FF9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470D0346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16874022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DB404A2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5E22A21A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71B1A4D2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F957FA" w:rsidRPr="00E03D8F" w14:paraId="6C1EE829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59437F5A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D798141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09606120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17AB92E" w14:textId="77777777" w:rsidR="00F957FA" w:rsidRPr="00E03D8F" w:rsidRDefault="00F957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78BD4D8D" w14:textId="77777777" w:rsidR="00F957FA" w:rsidRPr="00E03D8F" w:rsidRDefault="00F957FA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957FA">
        <w:rPr>
          <w:noProof/>
        </w:rPr>
        <w:drawing>
          <wp:anchor distT="0" distB="0" distL="114300" distR="114300" simplePos="0" relativeHeight="251846656" behindDoc="0" locked="0" layoutInCell="1" allowOverlap="1" wp14:anchorId="356CCA6A" wp14:editId="127E8821">
            <wp:simplePos x="0" y="0"/>
            <wp:positionH relativeFrom="column">
              <wp:posOffset>318135</wp:posOffset>
            </wp:positionH>
            <wp:positionV relativeFrom="page">
              <wp:posOffset>8190230</wp:posOffset>
            </wp:positionV>
            <wp:extent cx="1205865" cy="1659255"/>
            <wp:effectExtent l="0" t="0" r="635" b="444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47680" behindDoc="0" locked="0" layoutInCell="1" allowOverlap="1" wp14:anchorId="320A8D7D" wp14:editId="3DF24645">
            <wp:simplePos x="0" y="0"/>
            <wp:positionH relativeFrom="column">
              <wp:posOffset>1212215</wp:posOffset>
            </wp:positionH>
            <wp:positionV relativeFrom="page">
              <wp:posOffset>8648700</wp:posOffset>
            </wp:positionV>
            <wp:extent cx="874395" cy="1202055"/>
            <wp:effectExtent l="0" t="0" r="1905" b="444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FA">
        <w:rPr>
          <w:noProof/>
        </w:rPr>
        <w:drawing>
          <wp:anchor distT="0" distB="0" distL="114300" distR="114300" simplePos="0" relativeHeight="251848704" behindDoc="0" locked="0" layoutInCell="1" allowOverlap="1" wp14:anchorId="6A859C26" wp14:editId="769B46A6">
            <wp:simplePos x="0" y="0"/>
            <wp:positionH relativeFrom="column">
              <wp:posOffset>1920157</wp:posOffset>
            </wp:positionH>
            <wp:positionV relativeFrom="page">
              <wp:posOffset>8955543</wp:posOffset>
            </wp:positionV>
            <wp:extent cx="648970" cy="894080"/>
            <wp:effectExtent l="0" t="0" r="0" b="0"/>
            <wp:wrapNone/>
            <wp:docPr id="96" name="Picture 96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3F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1E7506" wp14:editId="517C4F8E">
                <wp:simplePos x="0" y="0"/>
                <wp:positionH relativeFrom="column">
                  <wp:posOffset>-1704340</wp:posOffset>
                </wp:positionH>
                <wp:positionV relativeFrom="page">
                  <wp:posOffset>8863965</wp:posOffset>
                </wp:positionV>
                <wp:extent cx="825500" cy="417830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0"/>
                              <w:gridCol w:w="320"/>
                              <w:gridCol w:w="320"/>
                              <w:gridCol w:w="320"/>
                            </w:tblGrid>
                            <w:tr w:rsidR="005C03FD" w:rsidRPr="00E03D8F" w14:paraId="27415BD8" w14:textId="77777777" w:rsidTr="00E03D8F">
                              <w:tc>
                                <w:tcPr>
                                  <w:tcW w:w="281" w:type="dxa"/>
                                </w:tcPr>
                                <w:p w14:paraId="04FB465B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6C6B360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FDC4B0E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138487B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E03D8F">
                                    <w:rPr>
                                      <w:sz w:val="10"/>
                                      <w:szCs w:val="10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 w:rsidR="005C03FD" w:rsidRPr="00E03D8F" w14:paraId="366766E2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116D3A0C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2658AA43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3288A641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3F5EE441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03D8F" w14:paraId="6A7DAE1A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37E2BAB4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102153A0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6991D87F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1B2B62E5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03D8F" w14:paraId="27F7ADEF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728CFD26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25D8959D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00F076CA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2409D330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5C03FD" w:rsidRPr="00E03D8F" w14:paraId="41436B40" w14:textId="77777777" w:rsidTr="00E03D8F">
                              <w:tc>
                                <w:tcPr>
                                  <w:tcW w:w="281" w:type="dxa"/>
                                  <w:shd w:val="clear" w:color="auto" w:fill="FFFFFF" w:themeFill="background1"/>
                                </w:tcPr>
                                <w:p w14:paraId="63D87277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01AC301D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45BE817B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387A2753" w14:textId="77777777" w:rsidR="005C03FD" w:rsidRPr="00E03D8F" w:rsidRDefault="005C03F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7656C2" w14:textId="77777777" w:rsidR="005C03FD" w:rsidRPr="00E03D8F" w:rsidRDefault="005C03FD" w:rsidP="005C03FD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E7506" id="Text Box 26" o:spid="_x0000_s1051" type="#_x0000_t202" style="position:absolute;margin-left:-134.2pt;margin-top:697.95pt;width:65pt;height:32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113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0"/>
                        <w:gridCol w:w="320"/>
                        <w:gridCol w:w="320"/>
                        <w:gridCol w:w="320"/>
                      </w:tblGrid>
                      <w:tr w:rsidR="005C03FD" w:rsidRPr="00E03D8F" w14:paraId="27415BD8" w14:textId="77777777" w:rsidTr="00E03D8F">
                        <w:tc>
                          <w:tcPr>
                            <w:tcW w:w="281" w:type="dxa"/>
                          </w:tcPr>
                          <w:p w14:paraId="04FB465B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36C6B360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7FDC4B0E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4138487B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E03D8F">
                              <w:rPr>
                                <w:sz w:val="10"/>
                                <w:szCs w:val="10"/>
                              </w:rPr>
                              <w:t>XX</w:t>
                            </w:r>
                          </w:p>
                        </w:tc>
                      </w:tr>
                      <w:tr w:rsidR="005C03FD" w:rsidRPr="00E03D8F" w14:paraId="366766E2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116D3A0C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2658AA43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3288A641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3F5EE441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03D8F" w14:paraId="6A7DAE1A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37E2BAB4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102153A0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6991D87F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1B2B62E5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03D8F" w14:paraId="27F7ADEF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728CFD26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25D8959D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00F076CA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2409D330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5C03FD" w:rsidRPr="00E03D8F" w14:paraId="41436B40" w14:textId="77777777" w:rsidTr="00E03D8F">
                        <w:tc>
                          <w:tcPr>
                            <w:tcW w:w="281" w:type="dxa"/>
                            <w:shd w:val="clear" w:color="auto" w:fill="FFFFFF" w:themeFill="background1"/>
                          </w:tcPr>
                          <w:p w14:paraId="63D87277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01AC301D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45BE817B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387A2753" w14:textId="77777777" w:rsidR="005C03FD" w:rsidRPr="00E03D8F" w:rsidRDefault="005C03F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527656C2" w14:textId="77777777" w:rsidR="005C03FD" w:rsidRPr="00E03D8F" w:rsidRDefault="005C03FD" w:rsidP="005C03FD">
                      <w:pPr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C03FD">
        <w:rPr>
          <w:noProof/>
        </w:rPr>
        <w:drawing>
          <wp:inline distT="0" distB="0" distL="0" distR="0" wp14:anchorId="2904D567" wp14:editId="397B8997">
            <wp:extent cx="10680700" cy="10680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E78" w:rsidSect="00914690">
      <w:pgSz w:w="16820" w:h="1682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A17"/>
    <w:rsid w:val="000A0668"/>
    <w:rsid w:val="0016019D"/>
    <w:rsid w:val="00161E78"/>
    <w:rsid w:val="0021391C"/>
    <w:rsid w:val="00461E8D"/>
    <w:rsid w:val="00466273"/>
    <w:rsid w:val="005C03FD"/>
    <w:rsid w:val="00614D85"/>
    <w:rsid w:val="00641A17"/>
    <w:rsid w:val="0066669C"/>
    <w:rsid w:val="007D7B8E"/>
    <w:rsid w:val="008026D5"/>
    <w:rsid w:val="00914690"/>
    <w:rsid w:val="009D17B8"/>
    <w:rsid w:val="00B801F4"/>
    <w:rsid w:val="00B92547"/>
    <w:rsid w:val="00BB05A1"/>
    <w:rsid w:val="00BC7BB4"/>
    <w:rsid w:val="00C04E51"/>
    <w:rsid w:val="00D10F1D"/>
    <w:rsid w:val="00E03D8F"/>
    <w:rsid w:val="00EC37E3"/>
    <w:rsid w:val="00F957FA"/>
    <w:rsid w:val="00FC3EFA"/>
    <w:rsid w:val="00FD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FD265"/>
  <w15:chartTrackingRefBased/>
  <w15:docId w15:val="{67E42A75-F9EB-4948-932C-1FAA4A360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7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naGrahamClarity\Clarity\Clarity%20-%20General\Marketing%20-%20Delete%20to%20sort\Delete%20-%20To%20sort\OLD%20MARKETING%20FOLDER\Digital\Website\Product%20Creators\Originals%20(Word)\overlay%20creat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A505BC865434589626A49D27BA404" ma:contentTypeVersion="14" ma:contentTypeDescription="Create a new document." ma:contentTypeScope="" ma:versionID="41cd4d0a18723ab9b947f06c3e19b6a2">
  <xsd:schema xmlns:xsd="http://www.w3.org/2001/XMLSchema" xmlns:xs="http://www.w3.org/2001/XMLSchema" xmlns:p="http://schemas.microsoft.com/office/2006/metadata/properties" xmlns:ns2="26a6b256-e5e3-4e1c-81af-4e18823595cf" xmlns:ns3="f7eeeb75-8a64-46ce-8fc1-61060b2b8465" targetNamespace="http://schemas.microsoft.com/office/2006/metadata/properties" ma:root="true" ma:fieldsID="eb5314c96026111e59064cefef57ab9d" ns2:_="" ns3:_="">
    <xsd:import namespace="26a6b256-e5e3-4e1c-81af-4e18823595cf"/>
    <xsd:import namespace="f7eeeb75-8a64-46ce-8fc1-61060b2b8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6b256-e5e3-4e1c-81af-4e1882359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ae98fb8-8615-4455-83c2-f7c19efa6e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eeb75-8a64-46ce-8fc1-61060b2b846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dbf8911-588e-4339-9fc4-9cc2498c08e4}" ma:internalName="TaxCatchAll" ma:showField="CatchAllData" ma:web="f7eeeb75-8a64-46ce-8fc1-61060b2b8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a6b256-e5e3-4e1c-81af-4e18823595cf">
      <Terms xmlns="http://schemas.microsoft.com/office/infopath/2007/PartnerControls"/>
    </lcf76f155ced4ddcb4097134ff3c332f>
    <TaxCatchAll xmlns="f7eeeb75-8a64-46ce-8fc1-61060b2b8465" xsi:nil="true"/>
  </documentManagement>
</p:properties>
</file>

<file path=customXml/itemProps1.xml><?xml version="1.0" encoding="utf-8"?>
<ds:datastoreItem xmlns:ds="http://schemas.openxmlformats.org/officeDocument/2006/customXml" ds:itemID="{92A505A2-94BD-7841-A1C5-88FCF797EA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DABD2B-8E5B-4697-88A2-55C6DCF29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a6b256-e5e3-4e1c-81af-4e18823595cf"/>
    <ds:schemaRef ds:uri="f7eeeb75-8a64-46ce-8fc1-61060b2b8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2BC2DA-BA8B-4CA9-B93D-F253212C5A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A6776F-DDB0-4564-AA25-9B5E401A4D0B}">
  <ds:schemaRefs>
    <ds:schemaRef ds:uri="http://schemas.microsoft.com/office/2006/metadata/properties"/>
    <ds:schemaRef ds:uri="http://schemas.microsoft.com/office/infopath/2007/PartnerControls"/>
    <ds:schemaRef ds:uri="26a6b256-e5e3-4e1c-81af-4e18823595cf"/>
    <ds:schemaRef ds:uri="f7eeeb75-8a64-46ce-8fc1-61060b2b846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overlay creator</Template>
  <TotalTime>9</TotalTime>
  <Pages>10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Alana Graham | Clarity</dc:creator>
  <cp:keywords/>
  <dc:description/>
  <cp:lastModifiedBy>Alana Graham | Clarity</cp:lastModifiedBy>
  <cp:revision>4</cp:revision>
  <dcterms:created xsi:type="dcterms:W3CDTF">2023-09-22T06:43:00Z</dcterms:created>
  <dcterms:modified xsi:type="dcterms:W3CDTF">2023-09-25T07:44:00Z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0x0101009BDA505BC865434589626A49D27BA404</vt:lpwstr>
  </property>
  <property fmtid="{D5CDD505-2E9C-101B-9397-08002B2CF9AE}" pid="3" name="Order">
    <vt:r8>1282400</vt:r8>
  </property>
  <property fmtid="{D5CDD505-2E9C-101B-9397-08002B2CF9AE}" pid="4" name="MediaServiceImageTags">
    <vt:lpwstr/>
  </property>
</Properties>
</file>